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11923"/>
      </w:tblGrid>
      <w:tr w:rsidR="00FB4E55" w:rsidRPr="0019186A" w:rsidTr="00D66535">
        <w:tc>
          <w:tcPr>
            <w:tcW w:w="729" w:type="pct"/>
            <w:vAlign w:val="bottom"/>
          </w:tcPr>
          <w:p w:rsidR="00FB4E55" w:rsidRPr="0019186A" w:rsidRDefault="00FB4E55" w:rsidP="00D66535">
            <w:r>
              <w:t>Mannschaft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FB4E55" w:rsidRPr="0019186A" w:rsidRDefault="00FB4E55" w:rsidP="0035003F">
            <w:pPr>
              <w:tabs>
                <w:tab w:val="left" w:pos="4965"/>
              </w:tabs>
            </w:pPr>
            <w:bookmarkStart w:id="0" w:name="_GoBack"/>
            <w:bookmarkEnd w:id="0"/>
          </w:p>
        </w:tc>
      </w:tr>
      <w:tr w:rsidR="00FB4E55" w:rsidRPr="0019186A" w:rsidTr="00D66535">
        <w:tc>
          <w:tcPr>
            <w:tcW w:w="729" w:type="pct"/>
            <w:vAlign w:val="bottom"/>
          </w:tcPr>
          <w:p w:rsidR="00FB4E55" w:rsidRPr="0019186A" w:rsidRDefault="00FB4E55" w:rsidP="00D66535">
            <w:r>
              <w:t>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FB4E55" w:rsidRPr="0019186A" w:rsidRDefault="00FB4E55" w:rsidP="00D66535">
            <w:pPr>
              <w:tabs>
                <w:tab w:val="left" w:pos="4965"/>
              </w:tabs>
            </w:pPr>
          </w:p>
        </w:tc>
      </w:tr>
      <w:tr w:rsidR="00FB4E55" w:rsidRPr="0019186A" w:rsidTr="00D66535">
        <w:tc>
          <w:tcPr>
            <w:tcW w:w="729" w:type="pct"/>
            <w:vAlign w:val="bottom"/>
          </w:tcPr>
          <w:p w:rsidR="00FB4E55" w:rsidRPr="0019186A" w:rsidRDefault="00FB4E55" w:rsidP="00D66535">
            <w:r>
              <w:t>Vorname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FB4E55" w:rsidRPr="0019186A" w:rsidRDefault="00FB4E55" w:rsidP="00D66535"/>
        </w:tc>
      </w:tr>
      <w:tr w:rsidR="00FB4E55" w:rsidRPr="0019186A" w:rsidTr="00D66535">
        <w:tc>
          <w:tcPr>
            <w:tcW w:w="729" w:type="pct"/>
            <w:vAlign w:val="bottom"/>
          </w:tcPr>
          <w:p w:rsidR="00FB4E55" w:rsidRPr="0019186A" w:rsidRDefault="00FB4E55" w:rsidP="00D66535">
            <w:r>
              <w:t>Mobile</w:t>
            </w:r>
          </w:p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4E55" w:rsidRPr="0019186A" w:rsidRDefault="00FB4E55" w:rsidP="00463D41"/>
        </w:tc>
      </w:tr>
      <w:tr w:rsidR="00FB4E55" w:rsidRPr="0019186A" w:rsidTr="00D66535">
        <w:tc>
          <w:tcPr>
            <w:tcW w:w="729" w:type="pct"/>
            <w:vAlign w:val="bottom"/>
          </w:tcPr>
          <w:p w:rsidR="00FB4E55" w:rsidRPr="0019186A" w:rsidRDefault="00FB4E55" w:rsidP="00D66535">
            <w:r>
              <w:t>E-Mail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FB4E55" w:rsidRPr="0019186A" w:rsidRDefault="00FB4E55" w:rsidP="00D66535"/>
        </w:tc>
      </w:tr>
    </w:tbl>
    <w:p w:rsidR="00806FF3" w:rsidRPr="00B83DCE" w:rsidRDefault="00806FF3" w:rsidP="00B83DCE">
      <w:pPr>
        <w:pStyle w:val="KeinLeerraum"/>
        <w:rPr>
          <w:b/>
        </w:rPr>
      </w:pPr>
    </w:p>
    <w:tbl>
      <w:tblPr>
        <w:tblpPr w:leftFromText="141" w:rightFromText="141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983"/>
        <w:gridCol w:w="6387"/>
        <w:gridCol w:w="5388"/>
        <w:gridCol w:w="1194"/>
      </w:tblGrid>
      <w:tr w:rsidR="00071BD9" w:rsidRPr="00B83DCE" w:rsidTr="00FB4E55">
        <w:trPr>
          <w:trHeight w:val="682"/>
        </w:trPr>
        <w:tc>
          <w:tcPr>
            <w:tcW w:w="35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D1E07"/>
            <w:vAlign w:val="center"/>
          </w:tcPr>
          <w:sdt>
            <w:sdtPr>
              <w:id w:val="-148838918"/>
              <w:placeholder>
                <w:docPart w:val="24A908C924174F31802B4DA4085CC6CF"/>
              </w:placeholder>
              <w:temporary/>
              <w:showingPlcHdr/>
              <w15:appearance w15:val="hidden"/>
            </w:sdtPr>
            <w:sdtEndPr/>
            <w:sdtContent>
              <w:p w:rsidR="00071BD9" w:rsidRPr="00B83DCE" w:rsidRDefault="00071BD9" w:rsidP="00B83DCE">
                <w:pPr>
                  <w:pStyle w:val="Tabellenberschriften"/>
                </w:pPr>
                <w:r w:rsidRPr="00B83DCE">
                  <w:rPr>
                    <w:lang w:bidi="de-DE"/>
                  </w:rPr>
                  <w:t>Menge</w:t>
                </w:r>
              </w:p>
            </w:sdtContent>
          </w:sdt>
        </w:tc>
        <w:tc>
          <w:tcPr>
            <w:tcW w:w="228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D1E07"/>
            <w:vAlign w:val="center"/>
          </w:tcPr>
          <w:p w:rsidR="00071BD9" w:rsidRPr="00B83DCE" w:rsidRDefault="0008000D" w:rsidP="00B83DCE">
            <w:pPr>
              <w:pStyle w:val="Tabellenberschriften"/>
            </w:pPr>
            <w:sdt>
              <w:sdtPr>
                <w:id w:val="1101532736"/>
                <w:placeholder>
                  <w:docPart w:val="7432F107CD504A7BA58BF2AD73D5902B"/>
                </w:placeholder>
                <w:temporary/>
                <w:showingPlcHdr/>
                <w15:appearance w15:val="hidden"/>
              </w:sdtPr>
              <w:sdtEndPr/>
              <w:sdtContent>
                <w:r w:rsidR="00071BD9" w:rsidRPr="00B83DCE">
                  <w:rPr>
                    <w:lang w:bidi="de-DE"/>
                  </w:rPr>
                  <w:t>Artikel</w:t>
                </w:r>
              </w:sdtContent>
            </w:sdt>
            <w:r w:rsidR="00071BD9" w:rsidRPr="00B83DCE">
              <w:t xml:space="preserve"> / </w:t>
            </w:r>
            <w:r w:rsidR="00071BD9">
              <w:t>Beschreibung: Grösse, Farbe etc.</w:t>
            </w:r>
          </w:p>
        </w:tc>
        <w:tc>
          <w:tcPr>
            <w:tcW w:w="193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D1E07"/>
            <w:vAlign w:val="center"/>
          </w:tcPr>
          <w:p w:rsidR="00071BD9" w:rsidRPr="00B83DCE" w:rsidRDefault="00071BD9" w:rsidP="00B83DCE">
            <w:pPr>
              <w:pStyle w:val="Tabellenberschriften"/>
            </w:pPr>
            <w:r w:rsidRPr="00FB4E55">
              <w:rPr>
                <w:lang w:val="de-CH"/>
              </w:rPr>
              <w:t>Begründung</w:t>
            </w: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D1E07"/>
            <w:vAlign w:val="center"/>
          </w:tcPr>
          <w:p w:rsidR="00071BD9" w:rsidRPr="00B83DCE" w:rsidRDefault="00071BD9" w:rsidP="00B83DCE">
            <w:pPr>
              <w:pStyle w:val="Tabellenberschriften"/>
            </w:pPr>
            <w:r w:rsidRPr="00B83DCE">
              <w:t>erhalten</w:t>
            </w:r>
          </w:p>
        </w:tc>
      </w:tr>
      <w:tr w:rsidR="00071BD9" w:rsidRPr="00B83DCE" w:rsidTr="00FB4E55">
        <w:tc>
          <w:tcPr>
            <w:tcW w:w="35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  <w:tc>
          <w:tcPr>
            <w:tcW w:w="228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463D41">
            <w:pPr>
              <w:rPr>
                <w:b/>
                <w:lang w:val="de-CH"/>
              </w:rPr>
            </w:pPr>
          </w:p>
        </w:tc>
        <w:tc>
          <w:tcPr>
            <w:tcW w:w="193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</w:tr>
      <w:tr w:rsidR="0035003F" w:rsidRPr="00B83DCE" w:rsidTr="00FB4E55">
        <w:tc>
          <w:tcPr>
            <w:tcW w:w="3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35003F" w:rsidRPr="00FB4E55" w:rsidRDefault="0035003F" w:rsidP="0035003F">
            <w:pPr>
              <w:rPr>
                <w:b/>
                <w:lang w:val="de-CH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35003F" w:rsidRPr="00FB4E55" w:rsidRDefault="0035003F" w:rsidP="0035003F">
            <w:pPr>
              <w:rPr>
                <w:b/>
                <w:lang w:val="de-CH"/>
              </w:rPr>
            </w:pPr>
          </w:p>
        </w:tc>
        <w:tc>
          <w:tcPr>
            <w:tcW w:w="19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35003F" w:rsidRPr="00FB4E55" w:rsidRDefault="0035003F" w:rsidP="0035003F">
            <w:pPr>
              <w:rPr>
                <w:b/>
                <w:lang w:val="de-CH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35003F" w:rsidRPr="00FB4E55" w:rsidRDefault="0035003F" w:rsidP="0035003F">
            <w:pPr>
              <w:rPr>
                <w:b/>
                <w:lang w:val="de-CH"/>
              </w:rPr>
            </w:pPr>
          </w:p>
        </w:tc>
      </w:tr>
      <w:tr w:rsidR="00071BD9" w:rsidRPr="00B83DCE" w:rsidTr="00FB4E55">
        <w:tc>
          <w:tcPr>
            <w:tcW w:w="3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  <w:tc>
          <w:tcPr>
            <w:tcW w:w="19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</w:tr>
      <w:tr w:rsidR="00071BD9" w:rsidRPr="00B83DCE" w:rsidTr="00FB4E55">
        <w:tc>
          <w:tcPr>
            <w:tcW w:w="3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  <w:tc>
          <w:tcPr>
            <w:tcW w:w="19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</w:tr>
      <w:tr w:rsidR="00FB4E55" w:rsidRPr="00B83DCE" w:rsidTr="00FB4E55">
        <w:tc>
          <w:tcPr>
            <w:tcW w:w="3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B4E55" w:rsidRPr="00FB4E55" w:rsidRDefault="00FB4E55" w:rsidP="00B83DCE">
            <w:pPr>
              <w:rPr>
                <w:b/>
                <w:lang w:val="de-CH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B4E55" w:rsidRPr="00FB4E55" w:rsidRDefault="00FB4E55" w:rsidP="00B83DCE">
            <w:pPr>
              <w:rPr>
                <w:b/>
                <w:lang w:val="de-CH"/>
              </w:rPr>
            </w:pPr>
          </w:p>
        </w:tc>
        <w:tc>
          <w:tcPr>
            <w:tcW w:w="19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B4E55" w:rsidRPr="00FB4E55" w:rsidRDefault="00FB4E55" w:rsidP="00B83DCE">
            <w:pPr>
              <w:rPr>
                <w:b/>
                <w:lang w:val="de-CH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B4E55" w:rsidRPr="00FB4E55" w:rsidRDefault="00FB4E55" w:rsidP="00B83DCE">
            <w:pPr>
              <w:rPr>
                <w:b/>
                <w:lang w:val="de-CH"/>
              </w:rPr>
            </w:pPr>
          </w:p>
        </w:tc>
      </w:tr>
      <w:tr w:rsidR="00071BD9" w:rsidRPr="00B83DCE" w:rsidTr="00FB4E55">
        <w:tc>
          <w:tcPr>
            <w:tcW w:w="3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  <w:tc>
          <w:tcPr>
            <w:tcW w:w="19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</w:tr>
      <w:tr w:rsidR="00071BD9" w:rsidRPr="00B83DCE" w:rsidTr="00FB4E55">
        <w:tc>
          <w:tcPr>
            <w:tcW w:w="3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  <w:tc>
          <w:tcPr>
            <w:tcW w:w="19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</w:tr>
      <w:tr w:rsidR="00071BD9" w:rsidRPr="00B83DCE" w:rsidTr="00FB4E55">
        <w:tc>
          <w:tcPr>
            <w:tcW w:w="3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  <w:tc>
          <w:tcPr>
            <w:tcW w:w="19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71BD9" w:rsidRPr="00FB4E55" w:rsidRDefault="00071BD9" w:rsidP="00B83DCE">
            <w:pPr>
              <w:rPr>
                <w:b/>
                <w:lang w:val="de-CH"/>
              </w:rPr>
            </w:pPr>
          </w:p>
        </w:tc>
      </w:tr>
    </w:tbl>
    <w:p w:rsidR="004E4FC5" w:rsidRPr="00B83DCE" w:rsidRDefault="004E4FC5" w:rsidP="00B83DCE">
      <w:pPr>
        <w:pStyle w:val="Summe"/>
        <w:framePr w:w="13813" w:hSpace="141" w:wrap="around" w:vAnchor="text" w:hAnchor="page" w:x="1390" w:y="4109"/>
        <w:tabs>
          <w:tab w:val="left" w:pos="4536"/>
          <w:tab w:val="left" w:pos="9072"/>
        </w:tabs>
        <w:ind w:right="-9"/>
        <w:suppressOverlap/>
      </w:pPr>
      <w:r w:rsidRPr="00B83DCE">
        <w:t>Datum</w:t>
      </w:r>
      <w:r w:rsidR="007B5656" w:rsidRPr="00B83DCE">
        <w:t xml:space="preserve"> </w:t>
      </w:r>
      <w:r w:rsidR="00071BD9">
        <w:t>der Bestellung</w:t>
      </w:r>
      <w:r w:rsidRPr="00B83DCE">
        <w:t xml:space="preserve">: </w:t>
      </w:r>
      <w:r w:rsidRPr="00B83DCE">
        <w:tab/>
        <w:t>Unterschrift</w:t>
      </w:r>
      <w:r w:rsidR="00B83DCE">
        <w:t xml:space="preserve"> Trainer</w:t>
      </w:r>
      <w:r w:rsidRPr="00B83DCE">
        <w:t>:</w:t>
      </w:r>
      <w:r w:rsidR="00B83DCE">
        <w:tab/>
      </w:r>
      <w:r w:rsidR="00B83DCE" w:rsidRPr="00B83DCE">
        <w:t>Unterschrift</w:t>
      </w:r>
      <w:r w:rsidR="00B83DCE">
        <w:t xml:space="preserve"> Materialwart</w:t>
      </w:r>
      <w:r w:rsidR="00B83DCE" w:rsidRPr="00B83DCE">
        <w:t>:</w:t>
      </w:r>
    </w:p>
    <w:p w:rsidR="00806FF3" w:rsidRDefault="00EB7858" w:rsidP="00B83DCE">
      <w:pPr>
        <w:tabs>
          <w:tab w:val="left" w:pos="4536"/>
          <w:tab w:val="left" w:pos="9072"/>
        </w:tabs>
        <w:rPr>
          <w:b/>
        </w:rPr>
      </w:pPr>
      <w:r w:rsidRPr="00B83DCE">
        <w:rPr>
          <w:b/>
        </w:rPr>
        <w:t>______________________</w:t>
      </w:r>
      <w:r w:rsidR="004E4FC5" w:rsidRPr="00B83DCE">
        <w:rPr>
          <w:b/>
        </w:rPr>
        <w:tab/>
        <w:t>______________________________</w:t>
      </w:r>
      <w:r w:rsidR="00B83DCE">
        <w:rPr>
          <w:b/>
        </w:rPr>
        <w:tab/>
      </w:r>
      <w:r w:rsidR="00B83DCE" w:rsidRPr="00B83DCE">
        <w:rPr>
          <w:b/>
        </w:rPr>
        <w:t>______________________________</w:t>
      </w:r>
    </w:p>
    <w:p w:rsidR="00B83DCE" w:rsidRPr="00B83DCE" w:rsidRDefault="00B83DCE" w:rsidP="00B83DCE">
      <w:pPr>
        <w:pStyle w:val="Summe"/>
        <w:framePr w:w="13734" w:hSpace="141" w:wrap="around" w:vAnchor="text" w:hAnchor="text" w:y="1"/>
        <w:tabs>
          <w:tab w:val="left" w:pos="4536"/>
          <w:tab w:val="left" w:pos="9072"/>
        </w:tabs>
        <w:ind w:right="-9"/>
        <w:suppressOverlap/>
      </w:pPr>
      <w:r w:rsidRPr="00B83DCE">
        <w:t>Datum</w:t>
      </w:r>
      <w:r>
        <w:t xml:space="preserve"> </w:t>
      </w:r>
      <w:r w:rsidR="00071BD9">
        <w:t>der Lieferung</w:t>
      </w:r>
      <w:r w:rsidRPr="00B83DCE">
        <w:t xml:space="preserve">: </w:t>
      </w:r>
      <w:r w:rsidRPr="00B83DCE">
        <w:tab/>
        <w:t>Unterschrift</w:t>
      </w:r>
      <w:r>
        <w:t xml:space="preserve"> Trainer</w:t>
      </w:r>
      <w:r w:rsidRPr="00B83DCE">
        <w:t>:</w:t>
      </w:r>
      <w:r>
        <w:tab/>
      </w:r>
      <w:r w:rsidRPr="00B83DCE">
        <w:t>Unterschrift</w:t>
      </w:r>
      <w:r>
        <w:t xml:space="preserve"> Materialwart</w:t>
      </w:r>
      <w:r w:rsidRPr="00B83DCE">
        <w:t>:</w:t>
      </w:r>
    </w:p>
    <w:p w:rsidR="00B83DCE" w:rsidRPr="00B83DCE" w:rsidRDefault="00B83DCE" w:rsidP="00B83DCE">
      <w:pPr>
        <w:tabs>
          <w:tab w:val="left" w:pos="4536"/>
          <w:tab w:val="left" w:pos="9072"/>
        </w:tabs>
        <w:rPr>
          <w:b/>
        </w:rPr>
      </w:pPr>
      <w:r w:rsidRPr="00B83DCE">
        <w:rPr>
          <w:b/>
        </w:rPr>
        <w:t>______________________</w:t>
      </w:r>
      <w:r w:rsidRPr="00B83DCE">
        <w:rPr>
          <w:b/>
        </w:rPr>
        <w:tab/>
        <w:t>______________________________</w:t>
      </w:r>
      <w:r>
        <w:rPr>
          <w:b/>
        </w:rPr>
        <w:tab/>
      </w:r>
      <w:r w:rsidRPr="00B83DCE">
        <w:rPr>
          <w:b/>
        </w:rPr>
        <w:t>______________________________</w:t>
      </w:r>
    </w:p>
    <w:sectPr w:rsidR="00B83DCE" w:rsidRPr="00B83DCE" w:rsidSect="002A3A70">
      <w:headerReference w:type="default" r:id="rId11"/>
      <w:footerReference w:type="default" r:id="rId12"/>
      <w:pgSz w:w="16838" w:h="11906" w:orient="landscape" w:code="9"/>
      <w:pgMar w:top="1440" w:right="1440" w:bottom="142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229" w:rsidRDefault="00E66229" w:rsidP="00650259">
      <w:pPr>
        <w:spacing w:line="240" w:lineRule="auto"/>
      </w:pPr>
      <w:r>
        <w:separator/>
      </w:r>
    </w:p>
  </w:endnote>
  <w:endnote w:type="continuationSeparator" w:id="0">
    <w:p w:rsidR="00E66229" w:rsidRDefault="00E66229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DF357120-EC23-4735-9BB4-0DD9AB6AEDC7}"/>
    <w:embedBold r:id="rId2" w:fontKey="{53B5EF6E-09B5-4DD5-A44B-70C70E10C93B}"/>
    <w:embedItalic r:id="rId3" w:fontKey="{E69C1AA7-46AE-47BE-87EA-76D88096958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2D90E46-3E38-48CD-983E-A10E83A9D172}"/>
    <w:embedBold r:id="rId5" w:fontKey="{556B3956-18BE-451E-88D5-386345D40745}"/>
    <w:embedItalic r:id="rId6" w:fontKey="{DD5F2750-1DE5-4107-BB18-ADAD55FA468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0B24382-07D5-47FC-8F51-B29BF83CB6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2C58964-EF3C-4783-A57D-3E3DFFA83E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:rsidTr="00562601">
      <w:tc>
        <w:tcPr>
          <w:tcW w:w="2500" w:type="pct"/>
          <w:vAlign w:val="center"/>
        </w:tcPr>
        <w:p w:rsidR="00562601" w:rsidRPr="002A648D" w:rsidRDefault="00562601" w:rsidP="002A648D">
          <w:pPr>
            <w:pStyle w:val="Fuzeile"/>
          </w:pPr>
        </w:p>
      </w:tc>
      <w:tc>
        <w:tcPr>
          <w:tcW w:w="2500" w:type="pct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:rsidR="0035003F" w:rsidRDefault="0035003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229" w:rsidRDefault="00E66229" w:rsidP="00650259">
      <w:pPr>
        <w:spacing w:line="240" w:lineRule="auto"/>
      </w:pPr>
      <w:r>
        <w:separator/>
      </w:r>
    </w:p>
  </w:footnote>
  <w:footnote w:type="continuationSeparator" w:id="0">
    <w:p w:rsidR="00E66229" w:rsidRDefault="00E66229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FD1E07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:rsidTr="00AB10A5">
      <w:trPr>
        <w:trHeight w:val="990"/>
      </w:trPr>
      <w:tc>
        <w:tcPr>
          <w:tcW w:w="451" w:type="pct"/>
          <w:shd w:val="clear" w:color="auto" w:fill="FD1E07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de-CH" w:eastAsia="de-CH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6" name="Grafik 16" descr="Symbol „T-Shirt mit Inhalt“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FD1E07"/>
          <w:vAlign w:val="center"/>
        </w:tcPr>
        <w:p w:rsidR="001D336B" w:rsidRDefault="00E440F4" w:rsidP="00AB10A5">
          <w:pPr>
            <w:pStyle w:val="Kopfzeile"/>
          </w:pPr>
          <w:r w:rsidRPr="00E440F4">
            <w:rPr>
              <w:noProof/>
              <w:lang w:val="de-CH" w:eastAsia="de-CH"/>
            </w:rPr>
            <w:drawing>
              <wp:anchor distT="0" distB="0" distL="114300" distR="114300" simplePos="0" relativeHeight="251658240" behindDoc="0" locked="0" layoutInCell="1" allowOverlap="1" wp14:anchorId="76EAC3E4" wp14:editId="2769FA64">
                <wp:simplePos x="0" y="0"/>
                <wp:positionH relativeFrom="margin">
                  <wp:posOffset>7258050</wp:posOffset>
                </wp:positionH>
                <wp:positionV relativeFrom="margin">
                  <wp:posOffset>0</wp:posOffset>
                </wp:positionV>
                <wp:extent cx="704850" cy="735330"/>
                <wp:effectExtent l="0" t="0" r="0" b="0"/>
                <wp:wrapSquare wrapText="bothSides"/>
                <wp:docPr id="17" name="Grafik 17" descr="F:\Eleni\Eleni Privat\FCG_Coutts Daten\Logo\FC Glattbrugg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Eleni\Eleni Privat\FCG_Coutts Daten\Logo\FC Glattbrugg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B10A5">
            <w:t xml:space="preserve">Bestellformular für </w:t>
          </w:r>
        </w:p>
        <w:p w:rsidR="00562601" w:rsidRPr="00E440F4" w:rsidRDefault="00EC0079" w:rsidP="00AB10A5">
          <w:pPr>
            <w:pStyle w:val="Kopfzeile"/>
            <w:rPr>
              <w:lang w:val="de-CH"/>
            </w:rPr>
          </w:pPr>
          <w:r>
            <w:t>Trainings-Material</w:t>
          </w:r>
        </w:p>
      </w:tc>
    </w:tr>
  </w:tbl>
  <w:p w:rsidR="00562601" w:rsidRDefault="00562601" w:rsidP="00562601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409"/>
    <w:rsid w:val="00003B30"/>
    <w:rsid w:val="00045CA6"/>
    <w:rsid w:val="00052382"/>
    <w:rsid w:val="0006568A"/>
    <w:rsid w:val="00071BD9"/>
    <w:rsid w:val="00076F0F"/>
    <w:rsid w:val="0008000D"/>
    <w:rsid w:val="00084253"/>
    <w:rsid w:val="000D1F49"/>
    <w:rsid w:val="000F5C88"/>
    <w:rsid w:val="001727CA"/>
    <w:rsid w:val="0019186A"/>
    <w:rsid w:val="001D336B"/>
    <w:rsid w:val="001E4E2C"/>
    <w:rsid w:val="00261C01"/>
    <w:rsid w:val="002A3A70"/>
    <w:rsid w:val="002A4ED5"/>
    <w:rsid w:val="002A648D"/>
    <w:rsid w:val="002B69B4"/>
    <w:rsid w:val="002C56E6"/>
    <w:rsid w:val="002D3A9F"/>
    <w:rsid w:val="0035003F"/>
    <w:rsid w:val="00354B3D"/>
    <w:rsid w:val="00361E11"/>
    <w:rsid w:val="0039760F"/>
    <w:rsid w:val="003B4744"/>
    <w:rsid w:val="003F0847"/>
    <w:rsid w:val="0040090B"/>
    <w:rsid w:val="00446538"/>
    <w:rsid w:val="0046302A"/>
    <w:rsid w:val="00463D41"/>
    <w:rsid w:val="00487D2D"/>
    <w:rsid w:val="004D5D62"/>
    <w:rsid w:val="004E4FC5"/>
    <w:rsid w:val="005112D0"/>
    <w:rsid w:val="00562601"/>
    <w:rsid w:val="0057256E"/>
    <w:rsid w:val="00577E06"/>
    <w:rsid w:val="00582B1C"/>
    <w:rsid w:val="005A30F8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B5656"/>
    <w:rsid w:val="007C6A52"/>
    <w:rsid w:val="00805CE0"/>
    <w:rsid w:val="00806FF3"/>
    <w:rsid w:val="0082043E"/>
    <w:rsid w:val="008D2407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B10A5"/>
    <w:rsid w:val="00AC2926"/>
    <w:rsid w:val="00B04A50"/>
    <w:rsid w:val="00B160CA"/>
    <w:rsid w:val="00B47596"/>
    <w:rsid w:val="00B82AB9"/>
    <w:rsid w:val="00B83DCE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440F4"/>
    <w:rsid w:val="00E61C09"/>
    <w:rsid w:val="00E66229"/>
    <w:rsid w:val="00E677FE"/>
    <w:rsid w:val="00EB3B58"/>
    <w:rsid w:val="00EB7858"/>
    <w:rsid w:val="00EC0079"/>
    <w:rsid w:val="00EC7359"/>
    <w:rsid w:val="00EE3054"/>
    <w:rsid w:val="00F00606"/>
    <w:rsid w:val="00F01256"/>
    <w:rsid w:val="00F5418C"/>
    <w:rsid w:val="00F549BE"/>
    <w:rsid w:val="00FA3409"/>
    <w:rsid w:val="00FB4E55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1BF9A3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berschrift1">
    <w:name w:val="heading 1"/>
    <w:basedOn w:val="Standard"/>
    <w:link w:val="berschrift1Zchn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semiHidden/>
    <w:rsid w:val="000D1F49"/>
    <w:pPr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562601"/>
    <w:rPr>
      <w:b/>
      <w:bCs/>
      <w:color w:val="694A77"/>
      <w:sz w:val="24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62601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fzeileZchn">
    <w:name w:val="Kopfzeile Zchn"/>
    <w:basedOn w:val="Absatz-Standardschriftart"/>
    <w:link w:val="Kopfzeil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uzeile">
    <w:name w:val="footer"/>
    <w:basedOn w:val="Standard"/>
    <w:link w:val="FuzeileZchn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A648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62601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562601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06FF3"/>
    <w:rPr>
      <w:color w:val="808080"/>
    </w:rPr>
  </w:style>
  <w:style w:type="paragraph" w:customStyle="1" w:styleId="Tabellenberschriften">
    <w:name w:val="Tabellenüberschriften"/>
    <w:basedOn w:val="Standard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ellenUnterberschriften">
    <w:name w:val="Tabellen Unterüberschriften"/>
    <w:basedOn w:val="Standard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Summe">
    <w:name w:val="Summe"/>
    <w:basedOn w:val="Standard"/>
    <w:next w:val="Standard"/>
    <w:link w:val="Summenzeichen"/>
    <w:uiPriority w:val="1"/>
    <w:qFormat/>
    <w:rsid w:val="002A648D"/>
    <w:rPr>
      <w:b/>
    </w:rPr>
  </w:style>
  <w:style w:type="character" w:customStyle="1" w:styleId="Summenzeichen">
    <w:name w:val="Summenzeichen"/>
    <w:basedOn w:val="Absatz-Standardschriftart"/>
    <w:link w:val="Summe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sitzer\AppData\Roaming\Microsoft\Templates\Bestellformular%20f&#252;r%20Logowe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4A908C924174F31802B4DA4085CC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722DD-D406-4047-AECB-0E1B8D6A236D}"/>
      </w:docPartPr>
      <w:docPartBody>
        <w:p w:rsidR="00757E62" w:rsidRDefault="00D877ED" w:rsidP="00D877ED">
          <w:pPr>
            <w:pStyle w:val="24A908C924174F31802B4DA4085CC6CF"/>
          </w:pPr>
          <w:r w:rsidRPr="0019186A">
            <w:rPr>
              <w:lang w:bidi="de-DE"/>
            </w:rPr>
            <w:t>Menge</w:t>
          </w:r>
        </w:p>
      </w:docPartBody>
    </w:docPart>
    <w:docPart>
      <w:docPartPr>
        <w:name w:val="7432F107CD504A7BA58BF2AD73D59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3DECE-2E36-47A9-8367-7AEDB6C2517E}"/>
      </w:docPartPr>
      <w:docPartBody>
        <w:p w:rsidR="00757E62" w:rsidRDefault="00D877ED" w:rsidP="00D877ED">
          <w:pPr>
            <w:pStyle w:val="7432F107CD504A7BA58BF2AD73D5902B"/>
          </w:pPr>
          <w:r w:rsidRPr="0019186A">
            <w:rPr>
              <w:lang w:bidi="de-DE"/>
            </w:rPr>
            <w:t>Artikel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01C"/>
    <w:rsid w:val="00505534"/>
    <w:rsid w:val="00757E62"/>
    <w:rsid w:val="0091201C"/>
    <w:rsid w:val="00D877ED"/>
    <w:rsid w:val="00F4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C3724B6D3A44C94A5270AC902BD9B3A">
    <w:name w:val="7C3724B6D3A44C94A5270AC902BD9B3A"/>
  </w:style>
  <w:style w:type="paragraph" w:customStyle="1" w:styleId="3B3DF309648F4B50BE772815EA321C42">
    <w:name w:val="3B3DF309648F4B50BE772815EA321C42"/>
  </w:style>
  <w:style w:type="paragraph" w:customStyle="1" w:styleId="10B8AC6EC4A34473823963F49C69CECB">
    <w:name w:val="10B8AC6EC4A34473823963F49C69CECB"/>
  </w:style>
  <w:style w:type="paragraph" w:customStyle="1" w:styleId="56A9BB4481AE4679956E6711D4589FE7">
    <w:name w:val="56A9BB4481AE4679956E6711D4589FE7"/>
  </w:style>
  <w:style w:type="paragraph" w:customStyle="1" w:styleId="7E28E55897DF4199880E0551FC776405">
    <w:name w:val="7E28E55897DF4199880E0551FC776405"/>
  </w:style>
  <w:style w:type="paragraph" w:customStyle="1" w:styleId="8E094742C76C4E1C8410423498C4E59E">
    <w:name w:val="8E094742C76C4E1C8410423498C4E59E"/>
  </w:style>
  <w:style w:type="paragraph" w:customStyle="1" w:styleId="2C1703BC0C0B4AA084EACB232A6EB6DE">
    <w:name w:val="2C1703BC0C0B4AA084EACB232A6EB6DE"/>
  </w:style>
  <w:style w:type="paragraph" w:customStyle="1" w:styleId="54429ECCD5074ABD95553CEF34232FF7">
    <w:name w:val="54429ECCD5074ABD95553CEF34232FF7"/>
  </w:style>
  <w:style w:type="paragraph" w:customStyle="1" w:styleId="E19191E656E44FD4B4A827CE281C051C">
    <w:name w:val="E19191E656E44FD4B4A827CE281C051C"/>
  </w:style>
  <w:style w:type="paragraph" w:customStyle="1" w:styleId="D413F46D98B94234902508002F85FCC2">
    <w:name w:val="D413F46D98B94234902508002F85FCC2"/>
  </w:style>
  <w:style w:type="paragraph" w:customStyle="1" w:styleId="6908D0A3FAD149CEB36918B68C4B4AB0">
    <w:name w:val="6908D0A3FAD149CEB36918B68C4B4AB0"/>
  </w:style>
  <w:style w:type="paragraph" w:customStyle="1" w:styleId="76668AEDB6DA4D0BA5EBE4D42CAD6D81">
    <w:name w:val="76668AEDB6DA4D0BA5EBE4D42CAD6D81"/>
  </w:style>
  <w:style w:type="paragraph" w:customStyle="1" w:styleId="C177B0E69A2A4375A8D3C9328B30CCF5">
    <w:name w:val="C177B0E69A2A4375A8D3C9328B30CCF5"/>
  </w:style>
  <w:style w:type="paragraph" w:customStyle="1" w:styleId="2978761CE84A4CF3808DBB411D6158EA">
    <w:name w:val="2978761CE84A4CF3808DBB411D6158EA"/>
  </w:style>
  <w:style w:type="paragraph" w:customStyle="1" w:styleId="456D1BB5F6444097AB74B0E075BD0764">
    <w:name w:val="456D1BB5F6444097AB74B0E075BD0764"/>
  </w:style>
  <w:style w:type="paragraph" w:customStyle="1" w:styleId="0D90377E95744AC0BCE9E4382BB2507E">
    <w:name w:val="0D90377E95744AC0BCE9E4382BB2507E"/>
    <w:rsid w:val="00F4089B"/>
  </w:style>
  <w:style w:type="paragraph" w:customStyle="1" w:styleId="C03DB164E64143EDBDC7F3DC5109A886">
    <w:name w:val="C03DB164E64143EDBDC7F3DC5109A886"/>
    <w:rsid w:val="00F4089B"/>
  </w:style>
  <w:style w:type="paragraph" w:customStyle="1" w:styleId="536742D138BD4E91AF9163D533DC9C3E">
    <w:name w:val="536742D138BD4E91AF9163D533DC9C3E"/>
    <w:rsid w:val="00F4089B"/>
  </w:style>
  <w:style w:type="paragraph" w:customStyle="1" w:styleId="9A487592FF0242AF94A4D35AF464962B">
    <w:name w:val="9A487592FF0242AF94A4D35AF464962B"/>
    <w:rsid w:val="00F4089B"/>
  </w:style>
  <w:style w:type="paragraph" w:customStyle="1" w:styleId="2762A370488A4D86B9627609AA0D9D13">
    <w:name w:val="2762A370488A4D86B9627609AA0D9D13"/>
    <w:rsid w:val="00F4089B"/>
  </w:style>
  <w:style w:type="paragraph" w:customStyle="1" w:styleId="BE2D211CFACF4649A9CC2F7CA66520EE">
    <w:name w:val="BE2D211CFACF4649A9CC2F7CA66520EE"/>
    <w:rsid w:val="00F4089B"/>
  </w:style>
  <w:style w:type="paragraph" w:customStyle="1" w:styleId="F57F00F251C14B1BB8CF923407A5AD95">
    <w:name w:val="F57F00F251C14B1BB8CF923407A5AD95"/>
    <w:rsid w:val="00F4089B"/>
  </w:style>
  <w:style w:type="paragraph" w:customStyle="1" w:styleId="4EB701324F1F477E9DB50EDD323291C9">
    <w:name w:val="4EB701324F1F477E9DB50EDD323291C9"/>
    <w:rsid w:val="00F4089B"/>
  </w:style>
  <w:style w:type="paragraph" w:customStyle="1" w:styleId="4E9C6AF33FDF46DD9C9AD39F01DD5726">
    <w:name w:val="4E9C6AF33FDF46DD9C9AD39F01DD5726"/>
    <w:rsid w:val="00F4089B"/>
  </w:style>
  <w:style w:type="paragraph" w:customStyle="1" w:styleId="1E1388E6860A452EB3656C9B6B8A9B59">
    <w:name w:val="1E1388E6860A452EB3656C9B6B8A9B59"/>
    <w:rsid w:val="00F4089B"/>
  </w:style>
  <w:style w:type="paragraph" w:customStyle="1" w:styleId="55A547E1F2B449DE8FD5EF6C4BF80168">
    <w:name w:val="55A547E1F2B449DE8FD5EF6C4BF80168"/>
    <w:rsid w:val="00F4089B"/>
  </w:style>
  <w:style w:type="paragraph" w:customStyle="1" w:styleId="3D658C01A0984F1E90DBBBAD9CA3BE4B">
    <w:name w:val="3D658C01A0984F1E90DBBBAD9CA3BE4B"/>
    <w:rsid w:val="00F4089B"/>
  </w:style>
  <w:style w:type="paragraph" w:customStyle="1" w:styleId="B112A80AFAE648FDBA044C49EA415A4C">
    <w:name w:val="B112A80AFAE648FDBA044C49EA415A4C"/>
    <w:rsid w:val="00F4089B"/>
  </w:style>
  <w:style w:type="paragraph" w:customStyle="1" w:styleId="C92C0E182A8A4D55AD3ACD191B1DCAA6">
    <w:name w:val="C92C0E182A8A4D55AD3ACD191B1DCAA6"/>
    <w:rsid w:val="00F4089B"/>
  </w:style>
  <w:style w:type="paragraph" w:customStyle="1" w:styleId="ABD177EF7542486099481975AB1E639C">
    <w:name w:val="ABD177EF7542486099481975AB1E639C"/>
    <w:rsid w:val="00F4089B"/>
  </w:style>
  <w:style w:type="paragraph" w:customStyle="1" w:styleId="0B9A51566EBF4D5FB0101491F7449B99">
    <w:name w:val="0B9A51566EBF4D5FB0101491F7449B99"/>
    <w:rsid w:val="00F4089B"/>
  </w:style>
  <w:style w:type="paragraph" w:customStyle="1" w:styleId="86C6D7402E6F44D3A7D799F3374F0A66">
    <w:name w:val="86C6D7402E6F44D3A7D799F3374F0A66"/>
    <w:rsid w:val="00F4089B"/>
  </w:style>
  <w:style w:type="paragraph" w:customStyle="1" w:styleId="664862AD89324B0E81F83706CC06E3DD">
    <w:name w:val="664862AD89324B0E81F83706CC06E3DD"/>
    <w:rsid w:val="00F4089B"/>
  </w:style>
  <w:style w:type="paragraph" w:customStyle="1" w:styleId="7C76AD0B06A246838F70D9F188F39C77">
    <w:name w:val="7C76AD0B06A246838F70D9F188F39C77"/>
    <w:rsid w:val="00F4089B"/>
  </w:style>
  <w:style w:type="paragraph" w:customStyle="1" w:styleId="00D6B5F628134828A5C872D5D1A60104">
    <w:name w:val="00D6B5F628134828A5C872D5D1A60104"/>
    <w:rsid w:val="00F4089B"/>
  </w:style>
  <w:style w:type="paragraph" w:customStyle="1" w:styleId="445109A5D79C4B46AA738D40E03075DB">
    <w:name w:val="445109A5D79C4B46AA738D40E03075DB"/>
    <w:rsid w:val="00F4089B"/>
  </w:style>
  <w:style w:type="paragraph" w:customStyle="1" w:styleId="5E2C5763A56944F9806BBB34CA1E3571">
    <w:name w:val="5E2C5763A56944F9806BBB34CA1E3571"/>
    <w:rsid w:val="00F4089B"/>
  </w:style>
  <w:style w:type="paragraph" w:customStyle="1" w:styleId="0DD3CC7EA403471199D7A88744C85C9D">
    <w:name w:val="0DD3CC7EA403471199D7A88744C85C9D"/>
    <w:rsid w:val="00F4089B"/>
  </w:style>
  <w:style w:type="paragraph" w:customStyle="1" w:styleId="7730A2F4DEAA44B4AC92B9C1DC0FF9A5">
    <w:name w:val="7730A2F4DEAA44B4AC92B9C1DC0FF9A5"/>
    <w:rsid w:val="00F4089B"/>
  </w:style>
  <w:style w:type="paragraph" w:customStyle="1" w:styleId="C11BD80B363A455EBF46F85898B60C52">
    <w:name w:val="C11BD80B363A455EBF46F85898B60C52"/>
    <w:rsid w:val="00F4089B"/>
  </w:style>
  <w:style w:type="paragraph" w:customStyle="1" w:styleId="EC253F5549C946C9847342B4995B5F73">
    <w:name w:val="EC253F5549C946C9847342B4995B5F73"/>
    <w:rsid w:val="00F4089B"/>
  </w:style>
  <w:style w:type="paragraph" w:customStyle="1" w:styleId="E4C31A7EB0CE4CA6A43FA2A48D396070">
    <w:name w:val="E4C31A7EB0CE4CA6A43FA2A48D396070"/>
    <w:rsid w:val="00F4089B"/>
  </w:style>
  <w:style w:type="paragraph" w:customStyle="1" w:styleId="FB859D87BEEE44C49E8FC16EFF92800E">
    <w:name w:val="FB859D87BEEE44C49E8FC16EFF92800E"/>
    <w:rsid w:val="00F4089B"/>
  </w:style>
  <w:style w:type="paragraph" w:customStyle="1" w:styleId="0FA29A01F45B47E386340F5A8CD74209">
    <w:name w:val="0FA29A01F45B47E386340F5A8CD74209"/>
    <w:rsid w:val="00F4089B"/>
  </w:style>
  <w:style w:type="paragraph" w:customStyle="1" w:styleId="48CD6A5D51C94C50AA0954DD07E6E3F6">
    <w:name w:val="48CD6A5D51C94C50AA0954DD07E6E3F6"/>
    <w:rsid w:val="00F4089B"/>
  </w:style>
  <w:style w:type="paragraph" w:customStyle="1" w:styleId="D48DA45FC68249F08511ACE4E3EA2286">
    <w:name w:val="D48DA45FC68249F08511ACE4E3EA2286"/>
    <w:rsid w:val="00F4089B"/>
  </w:style>
  <w:style w:type="paragraph" w:customStyle="1" w:styleId="18C924FEB4014FE5983BD08DBF7D61CE">
    <w:name w:val="18C924FEB4014FE5983BD08DBF7D61CE"/>
    <w:rsid w:val="00F4089B"/>
  </w:style>
  <w:style w:type="paragraph" w:customStyle="1" w:styleId="7FFFE45303834571BCA9BC567C95F556">
    <w:name w:val="7FFFE45303834571BCA9BC567C95F556"/>
    <w:rsid w:val="00F4089B"/>
  </w:style>
  <w:style w:type="paragraph" w:customStyle="1" w:styleId="720D57D823F8482AAF02DF20B4D83F5F">
    <w:name w:val="720D57D823F8482AAF02DF20B4D83F5F"/>
    <w:rsid w:val="00F4089B"/>
  </w:style>
  <w:style w:type="paragraph" w:customStyle="1" w:styleId="D9D0CD89B16E4A4A99C90BF8999DA456">
    <w:name w:val="D9D0CD89B16E4A4A99C90BF8999DA456"/>
    <w:rsid w:val="00F4089B"/>
  </w:style>
  <w:style w:type="paragraph" w:customStyle="1" w:styleId="5DB76EB1D7A74557B7CE36B70D96ED3A">
    <w:name w:val="5DB76EB1D7A74557B7CE36B70D96ED3A"/>
    <w:rsid w:val="00F4089B"/>
  </w:style>
  <w:style w:type="paragraph" w:customStyle="1" w:styleId="A76B495112274525842285963AAD9656">
    <w:name w:val="A76B495112274525842285963AAD9656"/>
    <w:rsid w:val="00F4089B"/>
  </w:style>
  <w:style w:type="paragraph" w:customStyle="1" w:styleId="85446EB5B23844B3A86A65B2C9CE7EA5">
    <w:name w:val="85446EB5B23844B3A86A65B2C9CE7EA5"/>
    <w:rsid w:val="00F4089B"/>
  </w:style>
  <w:style w:type="paragraph" w:customStyle="1" w:styleId="4A276D1241C24D65B35600A12330B06D">
    <w:name w:val="4A276D1241C24D65B35600A12330B06D"/>
    <w:rsid w:val="00F4089B"/>
  </w:style>
  <w:style w:type="paragraph" w:customStyle="1" w:styleId="539B74C19BB341A681E8F5F9B194ACFE">
    <w:name w:val="539B74C19BB341A681E8F5F9B194ACFE"/>
    <w:rsid w:val="00F4089B"/>
  </w:style>
  <w:style w:type="paragraph" w:customStyle="1" w:styleId="A9A18B1A47424B02B3A19BCF1F9507AD">
    <w:name w:val="A9A18B1A47424B02B3A19BCF1F9507AD"/>
    <w:rsid w:val="00F4089B"/>
  </w:style>
  <w:style w:type="paragraph" w:customStyle="1" w:styleId="8009147B5FCB4665A3930265735BA2CF">
    <w:name w:val="8009147B5FCB4665A3930265735BA2CF"/>
    <w:rsid w:val="00F4089B"/>
  </w:style>
  <w:style w:type="paragraph" w:customStyle="1" w:styleId="CDDBBC71E71F43CAB6E1761D496620D8">
    <w:name w:val="CDDBBC71E71F43CAB6E1761D496620D8"/>
    <w:rsid w:val="00F4089B"/>
  </w:style>
  <w:style w:type="paragraph" w:customStyle="1" w:styleId="D1D4AB2B66B34BA983C0EF9E2859D5E9">
    <w:name w:val="D1D4AB2B66B34BA983C0EF9E2859D5E9"/>
    <w:rsid w:val="00F4089B"/>
  </w:style>
  <w:style w:type="paragraph" w:customStyle="1" w:styleId="8DFB66DD2073406CAFC6C2F89128F427">
    <w:name w:val="8DFB66DD2073406CAFC6C2F89128F427"/>
    <w:rsid w:val="00F4089B"/>
  </w:style>
  <w:style w:type="paragraph" w:customStyle="1" w:styleId="56EFF7F3A91047408FC2B81790458AE2">
    <w:name w:val="56EFF7F3A91047408FC2B81790458AE2"/>
    <w:rsid w:val="00F4089B"/>
  </w:style>
  <w:style w:type="paragraph" w:customStyle="1" w:styleId="9A626E73D6C947E6BD392756816C3D53">
    <w:name w:val="9A626E73D6C947E6BD392756816C3D53"/>
    <w:rsid w:val="00F4089B"/>
  </w:style>
  <w:style w:type="paragraph" w:customStyle="1" w:styleId="17F4D0BFF3174157B34A04DD691909CA">
    <w:name w:val="17F4D0BFF3174157B34A04DD691909CA"/>
    <w:rsid w:val="00F4089B"/>
  </w:style>
  <w:style w:type="paragraph" w:customStyle="1" w:styleId="22E451014D2F49FC8387638991EA73A8">
    <w:name w:val="22E451014D2F49FC8387638991EA73A8"/>
    <w:rsid w:val="00F4089B"/>
  </w:style>
  <w:style w:type="paragraph" w:customStyle="1" w:styleId="403B778A917742C2BA216355421FA443">
    <w:name w:val="403B778A917742C2BA216355421FA443"/>
    <w:rsid w:val="00F4089B"/>
  </w:style>
  <w:style w:type="paragraph" w:customStyle="1" w:styleId="2ECF8D3F2B46444BB716CF309841B425">
    <w:name w:val="2ECF8D3F2B46444BB716CF309841B425"/>
    <w:rsid w:val="00F4089B"/>
  </w:style>
  <w:style w:type="paragraph" w:customStyle="1" w:styleId="829FEC15FC33476287AC5FCFDE0D1A9C">
    <w:name w:val="829FEC15FC33476287AC5FCFDE0D1A9C"/>
    <w:rsid w:val="00F4089B"/>
  </w:style>
  <w:style w:type="paragraph" w:customStyle="1" w:styleId="5F6A392FE0884B418B98905E7F8F6F2C">
    <w:name w:val="5F6A392FE0884B418B98905E7F8F6F2C"/>
    <w:rsid w:val="00F4089B"/>
  </w:style>
  <w:style w:type="paragraph" w:customStyle="1" w:styleId="BEAF73319FD64B0C93D687068E96F741">
    <w:name w:val="BEAF73319FD64B0C93D687068E96F741"/>
    <w:rsid w:val="00F4089B"/>
  </w:style>
  <w:style w:type="paragraph" w:customStyle="1" w:styleId="ED84144C978245F09494195A30F140E5">
    <w:name w:val="ED84144C978245F09494195A30F140E5"/>
    <w:rsid w:val="00F4089B"/>
  </w:style>
  <w:style w:type="paragraph" w:customStyle="1" w:styleId="01A882F5352B421F95C9518B56F3AB8E">
    <w:name w:val="01A882F5352B421F95C9518B56F3AB8E"/>
    <w:rsid w:val="00F4089B"/>
  </w:style>
  <w:style w:type="paragraph" w:customStyle="1" w:styleId="F20010B5306642CCB40258820A7B80DC">
    <w:name w:val="F20010B5306642CCB40258820A7B80DC"/>
    <w:rsid w:val="00F4089B"/>
  </w:style>
  <w:style w:type="paragraph" w:customStyle="1" w:styleId="BEEE310DE2F54938ADED6B10168AD50C">
    <w:name w:val="BEEE310DE2F54938ADED6B10168AD50C"/>
    <w:rsid w:val="00F4089B"/>
  </w:style>
  <w:style w:type="paragraph" w:customStyle="1" w:styleId="0EC26FCFB3344D7C8FEDA5A4BAD5FF12">
    <w:name w:val="0EC26FCFB3344D7C8FEDA5A4BAD5FF12"/>
    <w:rsid w:val="00F4089B"/>
  </w:style>
  <w:style w:type="paragraph" w:customStyle="1" w:styleId="4D78948BF0824B799C713326EE7D49B7">
    <w:name w:val="4D78948BF0824B799C713326EE7D49B7"/>
    <w:rsid w:val="00F4089B"/>
  </w:style>
  <w:style w:type="paragraph" w:customStyle="1" w:styleId="6660859112564C0885306DAE0334FD6C">
    <w:name w:val="6660859112564C0885306DAE0334FD6C"/>
    <w:rsid w:val="00F4089B"/>
  </w:style>
  <w:style w:type="paragraph" w:customStyle="1" w:styleId="1E31A3D2BB5140B5ABFA97A78D907009">
    <w:name w:val="1E31A3D2BB5140B5ABFA97A78D907009"/>
    <w:rsid w:val="00F4089B"/>
  </w:style>
  <w:style w:type="paragraph" w:customStyle="1" w:styleId="570162C9AC624F7C9E3104B905F9F2B5">
    <w:name w:val="570162C9AC624F7C9E3104B905F9F2B5"/>
    <w:rsid w:val="00F4089B"/>
  </w:style>
  <w:style w:type="paragraph" w:customStyle="1" w:styleId="012C41B6CFF84CFFBA8C23FE39F9DBD5">
    <w:name w:val="012C41B6CFF84CFFBA8C23FE39F9DBD5"/>
    <w:rsid w:val="00F4089B"/>
  </w:style>
  <w:style w:type="paragraph" w:customStyle="1" w:styleId="0D39C06E2937497EA8F2DC7090F46D67">
    <w:name w:val="0D39C06E2937497EA8F2DC7090F46D67"/>
    <w:rsid w:val="00F4089B"/>
  </w:style>
  <w:style w:type="paragraph" w:customStyle="1" w:styleId="2184CF09CDEC49C8A79FD8C2B07C208E">
    <w:name w:val="2184CF09CDEC49C8A79FD8C2B07C208E"/>
    <w:rsid w:val="00F4089B"/>
  </w:style>
  <w:style w:type="paragraph" w:customStyle="1" w:styleId="ED64280F605F49C69B3ADF194F20A02E">
    <w:name w:val="ED64280F605F49C69B3ADF194F20A02E"/>
    <w:rsid w:val="00F4089B"/>
  </w:style>
  <w:style w:type="paragraph" w:customStyle="1" w:styleId="95C4BB9C27FF4F4798304DA21B1A649A">
    <w:name w:val="95C4BB9C27FF4F4798304DA21B1A649A"/>
    <w:rsid w:val="00F4089B"/>
  </w:style>
  <w:style w:type="paragraph" w:customStyle="1" w:styleId="EE6816D40AE047B7963AE62297FC8C46">
    <w:name w:val="EE6816D40AE047B7963AE62297FC8C46"/>
    <w:rsid w:val="00F4089B"/>
  </w:style>
  <w:style w:type="paragraph" w:customStyle="1" w:styleId="4FBFED6CCDBD4C0789A3329084F44E8A">
    <w:name w:val="4FBFED6CCDBD4C0789A3329084F44E8A"/>
    <w:rsid w:val="00F4089B"/>
  </w:style>
  <w:style w:type="paragraph" w:customStyle="1" w:styleId="578AE0D71952490783CA9AB8FEDC969E">
    <w:name w:val="578AE0D71952490783CA9AB8FEDC969E"/>
    <w:rsid w:val="00F4089B"/>
  </w:style>
  <w:style w:type="paragraph" w:customStyle="1" w:styleId="5B0851C6E08741E8A96921C7E9FF8A0A">
    <w:name w:val="5B0851C6E08741E8A96921C7E9FF8A0A"/>
    <w:rsid w:val="00F4089B"/>
  </w:style>
  <w:style w:type="paragraph" w:customStyle="1" w:styleId="4524753F6F3B474090E918920921BACE">
    <w:name w:val="4524753F6F3B474090E918920921BACE"/>
    <w:rsid w:val="00F4089B"/>
  </w:style>
  <w:style w:type="paragraph" w:customStyle="1" w:styleId="7ED5373E962149B5994DDE02ADE838D7">
    <w:name w:val="7ED5373E962149B5994DDE02ADE838D7"/>
    <w:rsid w:val="00F4089B"/>
  </w:style>
  <w:style w:type="paragraph" w:customStyle="1" w:styleId="81BF1AB2B0D349E288E7D8696D3728EC">
    <w:name w:val="81BF1AB2B0D349E288E7D8696D3728EC"/>
    <w:rsid w:val="00F4089B"/>
  </w:style>
  <w:style w:type="paragraph" w:customStyle="1" w:styleId="286353603F784D18A3324CFA45FD0026">
    <w:name w:val="286353603F784D18A3324CFA45FD0026"/>
    <w:rsid w:val="00F4089B"/>
  </w:style>
  <w:style w:type="paragraph" w:customStyle="1" w:styleId="7697ABA711494FAA8AE964F2A9E8D4FD">
    <w:name w:val="7697ABA711494FAA8AE964F2A9E8D4FD"/>
    <w:rsid w:val="00F4089B"/>
  </w:style>
  <w:style w:type="paragraph" w:customStyle="1" w:styleId="3700D10A9DBB424281FFCEDEBE14CB24">
    <w:name w:val="3700D10A9DBB424281FFCEDEBE14CB24"/>
    <w:rsid w:val="00F4089B"/>
  </w:style>
  <w:style w:type="paragraph" w:customStyle="1" w:styleId="19A4654D50924F91831ACF06C0325418">
    <w:name w:val="19A4654D50924F91831ACF06C0325418"/>
    <w:rsid w:val="00F4089B"/>
  </w:style>
  <w:style w:type="paragraph" w:customStyle="1" w:styleId="BE742C4198464D039E53176ABE68469F">
    <w:name w:val="BE742C4198464D039E53176ABE68469F"/>
    <w:rsid w:val="00F4089B"/>
  </w:style>
  <w:style w:type="paragraph" w:customStyle="1" w:styleId="2115FCA8DB0044668B366CC522FF531B">
    <w:name w:val="2115FCA8DB0044668B366CC522FF531B"/>
    <w:rsid w:val="00F4089B"/>
  </w:style>
  <w:style w:type="paragraph" w:customStyle="1" w:styleId="894F03F602674310A92AFC09F3099336">
    <w:name w:val="894F03F602674310A92AFC09F3099336"/>
    <w:rsid w:val="00F4089B"/>
  </w:style>
  <w:style w:type="paragraph" w:customStyle="1" w:styleId="C0FBE018C5924CA09A33CCDFF344669C">
    <w:name w:val="C0FBE018C5924CA09A33CCDFF344669C"/>
    <w:rsid w:val="00F4089B"/>
  </w:style>
  <w:style w:type="paragraph" w:customStyle="1" w:styleId="E262E774DC10498A9B8E436E53F73424">
    <w:name w:val="E262E774DC10498A9B8E436E53F73424"/>
    <w:rsid w:val="00F4089B"/>
  </w:style>
  <w:style w:type="paragraph" w:customStyle="1" w:styleId="6C8BBF5994094565B96B0445425710E2">
    <w:name w:val="6C8BBF5994094565B96B0445425710E2"/>
    <w:rsid w:val="00F4089B"/>
  </w:style>
  <w:style w:type="paragraph" w:customStyle="1" w:styleId="1D43EC08D0D94D41AA0D6F3EB7208656">
    <w:name w:val="1D43EC08D0D94D41AA0D6F3EB7208656"/>
    <w:rsid w:val="00F4089B"/>
  </w:style>
  <w:style w:type="paragraph" w:customStyle="1" w:styleId="5391F35E8FF04A5182EB07CFA21B9682">
    <w:name w:val="5391F35E8FF04A5182EB07CFA21B9682"/>
    <w:rsid w:val="00F4089B"/>
  </w:style>
  <w:style w:type="paragraph" w:customStyle="1" w:styleId="0723CBB05F4A4D3582215890AAF8EBAB">
    <w:name w:val="0723CBB05F4A4D3582215890AAF8EBAB"/>
    <w:rsid w:val="00F4089B"/>
  </w:style>
  <w:style w:type="paragraph" w:customStyle="1" w:styleId="9F1B26D1B12347A8A3B261918EBBE5BC">
    <w:name w:val="9F1B26D1B12347A8A3B261918EBBE5BC"/>
    <w:rsid w:val="00F4089B"/>
  </w:style>
  <w:style w:type="paragraph" w:customStyle="1" w:styleId="24F2F074FADD4450AC1DC0F68E95E6E1">
    <w:name w:val="24F2F074FADD4450AC1DC0F68E95E6E1"/>
    <w:rsid w:val="00F4089B"/>
  </w:style>
  <w:style w:type="paragraph" w:customStyle="1" w:styleId="61015E28955D4358B2CFDD19C6F470FB">
    <w:name w:val="61015E28955D4358B2CFDD19C6F470FB"/>
    <w:rsid w:val="00F4089B"/>
  </w:style>
  <w:style w:type="paragraph" w:customStyle="1" w:styleId="6A108920BB3C48CB9A7073BFB6A386A2">
    <w:name w:val="6A108920BB3C48CB9A7073BFB6A386A2"/>
    <w:rsid w:val="00F4089B"/>
  </w:style>
  <w:style w:type="paragraph" w:customStyle="1" w:styleId="867FC7C89D8E400FB949E1CE1D311B4D">
    <w:name w:val="867FC7C89D8E400FB949E1CE1D311B4D"/>
    <w:rsid w:val="00F4089B"/>
  </w:style>
  <w:style w:type="paragraph" w:customStyle="1" w:styleId="F448887E0A534B7A95E148DEE2AB6E3E">
    <w:name w:val="F448887E0A534B7A95E148DEE2AB6E3E"/>
    <w:rsid w:val="00F4089B"/>
  </w:style>
  <w:style w:type="paragraph" w:customStyle="1" w:styleId="E48643FE51264ADB92F670B0C35E9E78">
    <w:name w:val="E48643FE51264ADB92F670B0C35E9E78"/>
    <w:rsid w:val="00F4089B"/>
  </w:style>
  <w:style w:type="paragraph" w:customStyle="1" w:styleId="314EBCD698784993BD8212D7694C60DF">
    <w:name w:val="314EBCD698784993BD8212D7694C60DF"/>
    <w:rsid w:val="00F4089B"/>
  </w:style>
  <w:style w:type="paragraph" w:customStyle="1" w:styleId="24C67B2312F544FEAC00C5597E6187D0">
    <w:name w:val="24C67B2312F544FEAC00C5597E6187D0"/>
    <w:rsid w:val="00F4089B"/>
  </w:style>
  <w:style w:type="paragraph" w:customStyle="1" w:styleId="35B04A05AE8149C187E9CE25841DF871">
    <w:name w:val="35B04A05AE8149C187E9CE25841DF871"/>
    <w:rsid w:val="00F4089B"/>
  </w:style>
  <w:style w:type="paragraph" w:customStyle="1" w:styleId="C4D00AA05F474C0993D9DB0E6714603B">
    <w:name w:val="C4D00AA05F474C0993D9DB0E6714603B"/>
    <w:rsid w:val="00F4089B"/>
  </w:style>
  <w:style w:type="paragraph" w:customStyle="1" w:styleId="1667B76C800C4747A9021B680D3D6AC8">
    <w:name w:val="1667B76C800C4747A9021B680D3D6AC8"/>
    <w:rsid w:val="00F4089B"/>
  </w:style>
  <w:style w:type="paragraph" w:customStyle="1" w:styleId="2BA08CE5DB224C009795C5A8D3C5B2D7">
    <w:name w:val="2BA08CE5DB224C009795C5A8D3C5B2D7"/>
    <w:rsid w:val="00F4089B"/>
  </w:style>
  <w:style w:type="paragraph" w:customStyle="1" w:styleId="ACB8B4EE506A462D9FF05DBE4824F97F">
    <w:name w:val="ACB8B4EE506A462D9FF05DBE4824F97F"/>
    <w:rsid w:val="00F4089B"/>
  </w:style>
  <w:style w:type="paragraph" w:customStyle="1" w:styleId="028DE31C57EC43109DFD23E7D1E256DA">
    <w:name w:val="028DE31C57EC43109DFD23E7D1E256DA"/>
    <w:rsid w:val="00F4089B"/>
  </w:style>
  <w:style w:type="paragraph" w:customStyle="1" w:styleId="2403697CBC51450FB44BBA6140339B3F">
    <w:name w:val="2403697CBC51450FB44BBA6140339B3F"/>
    <w:rsid w:val="00F4089B"/>
  </w:style>
  <w:style w:type="paragraph" w:customStyle="1" w:styleId="0E082E45E544461681D360182704355C">
    <w:name w:val="0E082E45E544461681D360182704355C"/>
    <w:rsid w:val="00F4089B"/>
  </w:style>
  <w:style w:type="paragraph" w:customStyle="1" w:styleId="E45590A49A70437B8EE0F7F3DCD4DD08">
    <w:name w:val="E45590A49A70437B8EE0F7F3DCD4DD08"/>
    <w:rsid w:val="00F4089B"/>
  </w:style>
  <w:style w:type="paragraph" w:customStyle="1" w:styleId="6A80483CB4754C6CB523999F1079924B">
    <w:name w:val="6A80483CB4754C6CB523999F1079924B"/>
    <w:rsid w:val="00D877ED"/>
    <w:rPr>
      <w:lang w:val="en-US" w:eastAsia="en-US"/>
    </w:rPr>
  </w:style>
  <w:style w:type="paragraph" w:customStyle="1" w:styleId="3677C6438D634B17954A980C6C9B4486">
    <w:name w:val="3677C6438D634B17954A980C6C9B4486"/>
    <w:rsid w:val="00D877ED"/>
    <w:rPr>
      <w:lang w:val="en-US" w:eastAsia="en-US"/>
    </w:rPr>
  </w:style>
  <w:style w:type="paragraph" w:customStyle="1" w:styleId="FDC30E81EDD34B7AB88A2A49009AFB39">
    <w:name w:val="FDC30E81EDD34B7AB88A2A49009AFB39"/>
    <w:rsid w:val="00D877ED"/>
    <w:rPr>
      <w:lang w:val="en-US" w:eastAsia="en-US"/>
    </w:rPr>
  </w:style>
  <w:style w:type="paragraph" w:customStyle="1" w:styleId="5B1319B13F43425FB50F67B66FE3250A">
    <w:name w:val="5B1319B13F43425FB50F67B66FE3250A"/>
    <w:rsid w:val="00D877ED"/>
    <w:rPr>
      <w:lang w:val="en-US" w:eastAsia="en-US"/>
    </w:rPr>
  </w:style>
  <w:style w:type="paragraph" w:customStyle="1" w:styleId="18BB38CE303A4CCFB1E3F0F367554E1F">
    <w:name w:val="18BB38CE303A4CCFB1E3F0F367554E1F"/>
    <w:rsid w:val="00D877ED"/>
    <w:rPr>
      <w:lang w:val="en-US" w:eastAsia="en-US"/>
    </w:rPr>
  </w:style>
  <w:style w:type="paragraph" w:customStyle="1" w:styleId="37E4642543A74C14825C1BA850B23960">
    <w:name w:val="37E4642543A74C14825C1BA850B23960"/>
    <w:rsid w:val="00D877ED"/>
    <w:rPr>
      <w:lang w:val="en-US" w:eastAsia="en-US"/>
    </w:rPr>
  </w:style>
  <w:style w:type="paragraph" w:customStyle="1" w:styleId="24A908C924174F31802B4DA4085CC6CF">
    <w:name w:val="24A908C924174F31802B4DA4085CC6CF"/>
    <w:rsid w:val="00D877ED"/>
    <w:rPr>
      <w:lang w:val="en-US" w:eastAsia="en-US"/>
    </w:rPr>
  </w:style>
  <w:style w:type="paragraph" w:customStyle="1" w:styleId="7432F107CD504A7BA58BF2AD73D5902B">
    <w:name w:val="7432F107CD504A7BA58BF2AD73D5902B"/>
    <w:rsid w:val="00D877ED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16c05727-aa75-4e4a-9b5f-8a80a1165891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D9F08D-4E48-4AD5-94D9-AD65B35EA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Bestellformular für Logowear.dotx</Template>
  <TotalTime>0</TotalTime>
  <Pages>1</Pages>
  <Words>65</Words>
  <Characters>411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2021-01-06T10:31:00Z</dcterms:created>
  <dcterms:modified xsi:type="dcterms:W3CDTF">2021-01-06T10:31:00Z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